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82B" w:rsidRDefault="003C1A0D" w:rsidP="004A582B">
      <w:pPr>
        <w:jc w:val="center"/>
        <w:rPr>
          <w:szCs w:val="28"/>
        </w:rPr>
      </w:pPr>
      <w:bookmarkStart w:id="0" w:name="_GoBack"/>
      <w:bookmarkEnd w:id="0"/>
      <w:r>
        <w:rPr>
          <w:szCs w:val="28"/>
        </w:rPr>
        <w:t>OFERTA HOTELERA PARA EL CAMPEONATO</w:t>
      </w:r>
    </w:p>
    <w:p w:rsidR="003C1A0D" w:rsidRDefault="003C1A0D" w:rsidP="004A582B">
      <w:pPr>
        <w:jc w:val="center"/>
        <w:rPr>
          <w:szCs w:val="28"/>
        </w:rPr>
      </w:pPr>
    </w:p>
    <w:p w:rsidR="003C1A0D" w:rsidRDefault="003C1A0D" w:rsidP="004A582B">
      <w:pPr>
        <w:jc w:val="center"/>
        <w:rPr>
          <w:szCs w:val="28"/>
        </w:rPr>
      </w:pPr>
      <w:r>
        <w:rPr>
          <w:szCs w:val="28"/>
        </w:rPr>
        <w:t>CASA JUANITO</w:t>
      </w:r>
    </w:p>
    <w:p w:rsidR="003C1A0D" w:rsidRDefault="003C1A0D" w:rsidP="004A582B">
      <w:pPr>
        <w:jc w:val="center"/>
        <w:rPr>
          <w:szCs w:val="28"/>
        </w:rPr>
      </w:pPr>
    </w:p>
    <w:p w:rsidR="003C1A0D" w:rsidRDefault="003C1A0D" w:rsidP="004A582B">
      <w:pPr>
        <w:jc w:val="center"/>
        <w:rPr>
          <w:szCs w:val="28"/>
        </w:rPr>
      </w:pPr>
      <w:r>
        <w:rPr>
          <w:szCs w:val="28"/>
        </w:rPr>
        <w:t>Habitación individual: 20€</w:t>
      </w:r>
    </w:p>
    <w:p w:rsidR="003C1A0D" w:rsidRDefault="003C1A0D" w:rsidP="004A582B">
      <w:pPr>
        <w:jc w:val="center"/>
        <w:rPr>
          <w:szCs w:val="28"/>
        </w:rPr>
      </w:pPr>
      <w:r>
        <w:rPr>
          <w:szCs w:val="28"/>
        </w:rPr>
        <w:t>Habitación doble: 32€</w:t>
      </w:r>
    </w:p>
    <w:p w:rsidR="003C1A0D" w:rsidRDefault="003C1A0D" w:rsidP="004A582B">
      <w:pPr>
        <w:jc w:val="center"/>
        <w:rPr>
          <w:szCs w:val="28"/>
        </w:rPr>
      </w:pPr>
      <w:r>
        <w:rPr>
          <w:szCs w:val="28"/>
        </w:rPr>
        <w:t>Habitación triple: 36€</w:t>
      </w:r>
    </w:p>
    <w:p w:rsidR="003C1A0D" w:rsidRDefault="003C1A0D" w:rsidP="004A582B">
      <w:pPr>
        <w:jc w:val="center"/>
        <w:rPr>
          <w:szCs w:val="28"/>
        </w:rPr>
      </w:pPr>
    </w:p>
    <w:p w:rsidR="003C1A0D" w:rsidRDefault="003C1A0D" w:rsidP="004A582B">
      <w:pPr>
        <w:jc w:val="center"/>
        <w:rPr>
          <w:szCs w:val="28"/>
        </w:rPr>
      </w:pPr>
      <w:r>
        <w:rPr>
          <w:szCs w:val="28"/>
        </w:rPr>
        <w:t xml:space="preserve">Hotel con ubicación excelente o lado do centro comercial Odeon e Alcampo e a penas 1 km del pavillon de xogo. </w:t>
      </w:r>
    </w:p>
    <w:p w:rsidR="003C1A0D" w:rsidRDefault="003C1A0D" w:rsidP="004A582B">
      <w:pPr>
        <w:jc w:val="center"/>
        <w:rPr>
          <w:rFonts w:ascii="gent" w:hAnsi="gent"/>
          <w:color w:val="000000"/>
          <w:sz w:val="29"/>
          <w:szCs w:val="29"/>
          <w:shd w:val="clear" w:color="auto" w:fill="FFFFFF"/>
        </w:rPr>
      </w:pPr>
      <w:r>
        <w:rPr>
          <w:rFonts w:ascii="gent" w:hAnsi="gent"/>
          <w:color w:val="000000"/>
          <w:sz w:val="29"/>
          <w:szCs w:val="29"/>
          <w:shd w:val="clear" w:color="auto" w:fill="FFFFFF"/>
        </w:rPr>
        <w:t>Todas las habitacions dispoñen de</w:t>
      </w:r>
      <w:r>
        <w:rPr>
          <w:rStyle w:val="apple-converted-space"/>
          <w:rFonts w:ascii="gent" w:hAnsi="gent"/>
          <w:color w:val="000000"/>
          <w:sz w:val="29"/>
          <w:szCs w:val="29"/>
          <w:shd w:val="clear" w:color="auto" w:fill="FFFFFF"/>
        </w:rPr>
        <w:t> </w:t>
      </w:r>
      <w:r>
        <w:rPr>
          <w:rFonts w:ascii="gent" w:hAnsi="gent"/>
          <w:i/>
          <w:iCs/>
          <w:color w:val="000000"/>
          <w:sz w:val="29"/>
          <w:szCs w:val="29"/>
          <w:shd w:val="clear" w:color="auto" w:fill="FFFFFF"/>
        </w:rPr>
        <w:t>baño completo, calefacción, televisión y WIFI gratis en todo o establecimento</w:t>
      </w:r>
      <w:r w:rsidR="003D35E7">
        <w:rPr>
          <w:rFonts w:ascii="gent" w:hAnsi="gent"/>
          <w:color w:val="000000"/>
          <w:sz w:val="29"/>
          <w:szCs w:val="29"/>
          <w:shd w:val="clear" w:color="auto" w:fill="FFFFFF"/>
        </w:rPr>
        <w:t>. Además dispón</w:t>
      </w:r>
      <w:r>
        <w:rPr>
          <w:rStyle w:val="apple-converted-space"/>
          <w:rFonts w:ascii="gent" w:hAnsi="gent"/>
          <w:color w:val="000000"/>
          <w:sz w:val="29"/>
          <w:szCs w:val="29"/>
          <w:shd w:val="clear" w:color="auto" w:fill="FFFFFF"/>
        </w:rPr>
        <w:t> </w:t>
      </w:r>
      <w:r>
        <w:rPr>
          <w:rFonts w:ascii="gent" w:hAnsi="gent"/>
          <w:i/>
          <w:iCs/>
          <w:color w:val="000000"/>
          <w:sz w:val="29"/>
          <w:szCs w:val="29"/>
          <w:shd w:val="clear" w:color="auto" w:fill="FFFFFF"/>
        </w:rPr>
        <w:t>aparcamento propio videovixilado</w:t>
      </w:r>
      <w:r>
        <w:rPr>
          <w:rStyle w:val="apple-converted-space"/>
          <w:rFonts w:ascii="gent" w:hAnsi="gent"/>
          <w:color w:val="000000"/>
          <w:sz w:val="29"/>
          <w:szCs w:val="29"/>
          <w:shd w:val="clear" w:color="auto" w:fill="FFFFFF"/>
        </w:rPr>
        <w:t> </w:t>
      </w:r>
      <w:r>
        <w:rPr>
          <w:rFonts w:ascii="gent" w:hAnsi="gent"/>
          <w:color w:val="000000"/>
          <w:sz w:val="29"/>
          <w:szCs w:val="29"/>
          <w:shd w:val="clear" w:color="auto" w:fill="FFFFFF"/>
        </w:rPr>
        <w:t>sen coste adicional.</w:t>
      </w:r>
    </w:p>
    <w:p w:rsidR="003C1A0D" w:rsidRDefault="003C1A0D" w:rsidP="004A582B">
      <w:pPr>
        <w:jc w:val="center"/>
        <w:rPr>
          <w:rFonts w:ascii="gent" w:hAnsi="gent"/>
          <w:color w:val="000000"/>
          <w:sz w:val="29"/>
          <w:szCs w:val="29"/>
          <w:shd w:val="clear" w:color="auto" w:fill="FFFFFF"/>
        </w:rPr>
      </w:pPr>
    </w:p>
    <w:p w:rsidR="003C1A0D" w:rsidRDefault="000E3692" w:rsidP="004A582B">
      <w:pPr>
        <w:jc w:val="center"/>
        <w:rPr>
          <w:szCs w:val="28"/>
        </w:rPr>
      </w:pPr>
      <w:hyperlink r:id="rId9" w:history="1">
        <w:r w:rsidR="003C1A0D" w:rsidRPr="00394AF3">
          <w:rPr>
            <w:rStyle w:val="Hipervnculo"/>
            <w:szCs w:val="28"/>
          </w:rPr>
          <w:t>http://www.casajuanito.es/seccion/alojamiento.php</w:t>
        </w:r>
      </w:hyperlink>
    </w:p>
    <w:p w:rsidR="003C1A0D" w:rsidRDefault="003C1A0D" w:rsidP="004A582B">
      <w:pPr>
        <w:jc w:val="center"/>
        <w:rPr>
          <w:szCs w:val="28"/>
        </w:rPr>
      </w:pPr>
      <w:r>
        <w:rPr>
          <w:szCs w:val="28"/>
        </w:rPr>
        <w:t>teléfono: 881 93 90 01</w:t>
      </w:r>
    </w:p>
    <w:p w:rsidR="003C1A0D" w:rsidRDefault="003C1A0D" w:rsidP="004A582B">
      <w:pPr>
        <w:jc w:val="center"/>
        <w:rPr>
          <w:szCs w:val="28"/>
        </w:rPr>
      </w:pPr>
    </w:p>
    <w:p w:rsidR="003C6CC3" w:rsidRDefault="003C6CC3" w:rsidP="003C6CC3">
      <w:pPr>
        <w:jc w:val="both"/>
        <w:rPr>
          <w:szCs w:val="28"/>
        </w:rPr>
      </w:pPr>
    </w:p>
    <w:p w:rsidR="003C6CC3" w:rsidRDefault="003C6CC3" w:rsidP="003C6CC3">
      <w:pPr>
        <w:jc w:val="both"/>
        <w:rPr>
          <w:szCs w:val="28"/>
        </w:rPr>
      </w:pPr>
    </w:p>
    <w:p w:rsidR="003C6CC3" w:rsidRDefault="003C6CC3" w:rsidP="003C6CC3">
      <w:pPr>
        <w:jc w:val="both"/>
        <w:rPr>
          <w:szCs w:val="28"/>
        </w:rPr>
      </w:pPr>
    </w:p>
    <w:p w:rsidR="003C6CC3" w:rsidRDefault="003C6CC3" w:rsidP="003C6CC3">
      <w:pPr>
        <w:jc w:val="both"/>
        <w:rPr>
          <w:szCs w:val="28"/>
        </w:rPr>
      </w:pPr>
    </w:p>
    <w:p w:rsidR="00912A53" w:rsidRPr="00912A53" w:rsidRDefault="00912A53" w:rsidP="00912A53">
      <w:pPr>
        <w:rPr>
          <w:szCs w:val="28"/>
        </w:rPr>
      </w:pPr>
    </w:p>
    <w:p w:rsidR="00912A53" w:rsidRPr="00912A53" w:rsidRDefault="00912A53" w:rsidP="00912A53">
      <w:pPr>
        <w:rPr>
          <w:szCs w:val="28"/>
        </w:rPr>
      </w:pPr>
    </w:p>
    <w:p w:rsidR="00912A53" w:rsidRPr="00912A53" w:rsidRDefault="00912A53" w:rsidP="00912A53">
      <w:pPr>
        <w:rPr>
          <w:szCs w:val="28"/>
        </w:rPr>
      </w:pPr>
    </w:p>
    <w:p w:rsidR="00912A53" w:rsidRPr="00912A53" w:rsidRDefault="00912A53" w:rsidP="00912A53">
      <w:pPr>
        <w:rPr>
          <w:szCs w:val="28"/>
        </w:rPr>
      </w:pPr>
    </w:p>
    <w:p w:rsidR="00912A53" w:rsidRPr="00912A53" w:rsidRDefault="00912A53" w:rsidP="00912A53">
      <w:pPr>
        <w:rPr>
          <w:szCs w:val="28"/>
        </w:rPr>
      </w:pPr>
    </w:p>
    <w:p w:rsidR="00912A53" w:rsidRPr="00912A53" w:rsidRDefault="00912A53" w:rsidP="00912A53">
      <w:pPr>
        <w:rPr>
          <w:szCs w:val="28"/>
        </w:rPr>
      </w:pPr>
    </w:p>
    <w:p w:rsidR="00912A53" w:rsidRPr="00912A53" w:rsidRDefault="00912A53" w:rsidP="00912A53">
      <w:pPr>
        <w:rPr>
          <w:szCs w:val="28"/>
        </w:rPr>
      </w:pPr>
    </w:p>
    <w:p w:rsidR="00912A53" w:rsidRPr="00912A53" w:rsidRDefault="00912A53" w:rsidP="00912A53">
      <w:pPr>
        <w:rPr>
          <w:szCs w:val="28"/>
        </w:rPr>
      </w:pPr>
    </w:p>
    <w:p w:rsidR="00912A53" w:rsidRPr="00912A53" w:rsidRDefault="00912A53" w:rsidP="00912A53">
      <w:pPr>
        <w:rPr>
          <w:szCs w:val="28"/>
        </w:rPr>
      </w:pPr>
    </w:p>
    <w:p w:rsidR="00912A53" w:rsidRPr="00912A53" w:rsidRDefault="00912A53" w:rsidP="00912A53">
      <w:pPr>
        <w:rPr>
          <w:szCs w:val="28"/>
        </w:rPr>
      </w:pPr>
    </w:p>
    <w:p w:rsidR="00912A53" w:rsidRDefault="00912A53" w:rsidP="00912A53">
      <w:pPr>
        <w:rPr>
          <w:szCs w:val="28"/>
        </w:rPr>
      </w:pPr>
    </w:p>
    <w:p w:rsidR="00912A53" w:rsidRDefault="00912A53" w:rsidP="00912A53">
      <w:pPr>
        <w:rPr>
          <w:szCs w:val="28"/>
        </w:rPr>
      </w:pPr>
    </w:p>
    <w:p w:rsidR="00912A53" w:rsidRDefault="00912A53" w:rsidP="00912A53">
      <w:pPr>
        <w:rPr>
          <w:szCs w:val="28"/>
        </w:rPr>
      </w:pPr>
    </w:p>
    <w:p w:rsidR="00912A53" w:rsidRDefault="00912A53" w:rsidP="00912A53">
      <w:pPr>
        <w:rPr>
          <w:szCs w:val="28"/>
        </w:rPr>
      </w:pPr>
    </w:p>
    <w:p w:rsidR="00912A53" w:rsidRDefault="00912A53" w:rsidP="00912A53">
      <w:pPr>
        <w:rPr>
          <w:szCs w:val="28"/>
        </w:rPr>
      </w:pPr>
    </w:p>
    <w:p w:rsidR="00912A53" w:rsidRDefault="00912A53" w:rsidP="00912A53">
      <w:pPr>
        <w:rPr>
          <w:szCs w:val="28"/>
        </w:rPr>
      </w:pPr>
    </w:p>
    <w:p w:rsidR="00912A53" w:rsidRDefault="00912A53" w:rsidP="00912A53">
      <w:pPr>
        <w:rPr>
          <w:szCs w:val="28"/>
        </w:rPr>
      </w:pPr>
    </w:p>
    <w:p w:rsidR="00912A53" w:rsidRDefault="00912A53" w:rsidP="00912A53">
      <w:pPr>
        <w:rPr>
          <w:szCs w:val="28"/>
        </w:rPr>
      </w:pPr>
    </w:p>
    <w:sectPr w:rsidR="00912A53" w:rsidSect="00A716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6" w:bottom="663" w:left="1701" w:header="720" w:footer="4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692" w:rsidRDefault="000E3692">
      <w:r>
        <w:separator/>
      </w:r>
    </w:p>
  </w:endnote>
  <w:endnote w:type="continuationSeparator" w:id="0">
    <w:p w:rsidR="000E3692" w:rsidRDefault="000E3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n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D48" w:rsidRDefault="00724D4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C9D" w:rsidRDefault="00687C9D" w:rsidP="00687C9D">
    <w:pPr>
      <w:pStyle w:val="Piedepgina"/>
    </w:pPr>
    <w:r>
      <w:rPr>
        <w:noProof/>
        <w:lang w:val="gl-ES" w:eastAsia="gl-ES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1129665</wp:posOffset>
          </wp:positionH>
          <wp:positionV relativeFrom="paragraph">
            <wp:posOffset>188595</wp:posOffset>
          </wp:positionV>
          <wp:extent cx="1533525" cy="476250"/>
          <wp:effectExtent l="19050" t="0" r="952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4364990</wp:posOffset>
          </wp:positionH>
          <wp:positionV relativeFrom="paragraph">
            <wp:posOffset>293370</wp:posOffset>
          </wp:positionV>
          <wp:extent cx="1145540" cy="419100"/>
          <wp:effectExtent l="19050" t="0" r="0" b="0"/>
          <wp:wrapNone/>
          <wp:docPr id="8" name="Imagen 1" descr="ABANCA_NEGATIVO_RGB_COLOR_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BANCA_NEGATIVO_RGB_COLOR_AL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5672455</wp:posOffset>
          </wp:positionH>
          <wp:positionV relativeFrom="paragraph">
            <wp:posOffset>293370</wp:posOffset>
          </wp:positionV>
          <wp:extent cx="524510" cy="542925"/>
          <wp:effectExtent l="19050" t="0" r="8890" b="0"/>
          <wp:wrapNone/>
          <wp:docPr id="14" name="Imagen 5" descr="C:\Documents and Settings\fm\Mis documentos\Downloads\15-10-31 Logo Igualdade - Judit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fm\Mis documentos\Downloads\15-10-31 Logo Igualdade - Judit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340995</wp:posOffset>
          </wp:positionV>
          <wp:extent cx="762000" cy="314325"/>
          <wp:effectExtent l="1905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-984885</wp:posOffset>
          </wp:positionH>
          <wp:positionV relativeFrom="paragraph">
            <wp:posOffset>340995</wp:posOffset>
          </wp:positionV>
          <wp:extent cx="809625" cy="304800"/>
          <wp:effectExtent l="19050" t="0" r="9525" b="0"/>
          <wp:wrapTight wrapText="bothSides">
            <wp:wrapPolygon edited="0">
              <wp:start x="-508" y="0"/>
              <wp:lineTo x="-508" y="20250"/>
              <wp:lineTo x="21854" y="20250"/>
              <wp:lineTo x="21854" y="0"/>
              <wp:lineTo x="-508" y="0"/>
            </wp:wrapPolygon>
          </wp:wrapTight>
          <wp:docPr id="6" name="Imagen 2" descr="02_01_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02_01_logo_color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2910840</wp:posOffset>
          </wp:positionH>
          <wp:positionV relativeFrom="paragraph">
            <wp:posOffset>166370</wp:posOffset>
          </wp:positionV>
          <wp:extent cx="1476375" cy="542925"/>
          <wp:effectExtent l="19050" t="0" r="9525" b="0"/>
          <wp:wrapTight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ight>
          <wp:docPr id="7" name="Imagen 2" descr="http://www.dicoruna.es/files/9514/2347/9337/DIputacion_MarcaSloganColor_Hor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dicoruna.es/files/9514/2347/9337/DIputacion_MarcaSloganColor_Horiz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t="13731" b="24179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2857500</wp:posOffset>
          </wp:positionH>
          <wp:positionV relativeFrom="paragraph">
            <wp:posOffset>4728210</wp:posOffset>
          </wp:positionV>
          <wp:extent cx="2139950" cy="792480"/>
          <wp:effectExtent l="19050" t="0" r="0" b="0"/>
          <wp:wrapNone/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ptab w:relativeTo="margin" w:alignment="center" w:leader="none"/>
    </w:r>
    <w:r w:rsidR="00B4016D">
      <w:rPr>
        <w:noProof/>
        <w:lang w:val="gl-ES" w:eastAsia="gl-ES"/>
      </w:rPr>
      <mc:AlternateContent>
        <mc:Choice Requires="wpc">
          <w:drawing>
            <wp:inline distT="0" distB="0" distL="0" distR="0">
              <wp:extent cx="1771650" cy="733425"/>
              <wp:effectExtent l="0" t="0" r="0" b="0"/>
              <wp:docPr id="17" name="Lienzo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Lienzo 9" o:spid="_x0000_s1026" editas="canvas" style="width:139.5pt;height:57.75pt;mso-position-horizontal-relative:char;mso-position-vertical-relative:line" coordsize="17716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A2getM3QAAAAUBAAAPAAAAAAAAAAAAAAAAAGMDAABkcnMvZG93&#10;bnJldi54bWxQSwUGAAAAAAQABADzAAAAbQ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7716;height:7334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  <w:r>
      <w:ptab w:relativeTo="margin" w:alignment="right" w:leader="none"/>
    </w:r>
  </w:p>
  <w:p w:rsidR="00687C9D" w:rsidRDefault="00687C9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46E" w:rsidRDefault="00B4016D">
    <w:pPr>
      <w:pStyle w:val="Piedepgina"/>
    </w:pPr>
    <w:r>
      <w:rPr>
        <w:noProof/>
        <w:lang w:val="gl-ES" w:eastAsia="gl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1709420</wp:posOffset>
          </wp:positionH>
          <wp:positionV relativeFrom="paragraph">
            <wp:posOffset>303530</wp:posOffset>
          </wp:positionV>
          <wp:extent cx="1134110" cy="353695"/>
          <wp:effectExtent l="0" t="0" r="8890" b="8255"/>
          <wp:wrapNone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326390</wp:posOffset>
          </wp:positionH>
          <wp:positionV relativeFrom="paragraph">
            <wp:posOffset>250190</wp:posOffset>
          </wp:positionV>
          <wp:extent cx="1165225" cy="483235"/>
          <wp:effectExtent l="0" t="0" r="0" b="0"/>
          <wp:wrapNone/>
          <wp:docPr id="1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225" cy="483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257F">
      <w:rPr>
        <w:noProof/>
        <w:lang w:val="gl-ES" w:eastAsia="gl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290195</wp:posOffset>
          </wp:positionV>
          <wp:extent cx="1095375" cy="419100"/>
          <wp:effectExtent l="19050" t="0" r="9525" b="0"/>
          <wp:wrapTight wrapText="bothSides">
            <wp:wrapPolygon edited="0">
              <wp:start x="-376" y="0"/>
              <wp:lineTo x="-376" y="20618"/>
              <wp:lineTo x="21788" y="20618"/>
              <wp:lineTo x="21788" y="0"/>
              <wp:lineTo x="-376" y="0"/>
            </wp:wrapPolygon>
          </wp:wrapTight>
          <wp:docPr id="4" name="Imagen 2" descr="02_01_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02_01_logo_colo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7257F">
      <w:rPr>
        <w:noProof/>
        <w:lang w:val="gl-ES" w:eastAsia="gl-ES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2910840</wp:posOffset>
          </wp:positionH>
          <wp:positionV relativeFrom="paragraph">
            <wp:posOffset>166370</wp:posOffset>
          </wp:positionV>
          <wp:extent cx="1476375" cy="542925"/>
          <wp:effectExtent l="19050" t="0" r="9525" b="0"/>
          <wp:wrapTight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ight>
          <wp:docPr id="9" name="Imagen 2" descr="http://www.dicoruna.es/files/9514/2347/9337/DIputacion_MarcaSloganColor_Hor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dicoruna.es/files/9514/2347/9337/DIputacion_MarcaSloganColor_Horiz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13731" b="24179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257F">
      <w:rPr>
        <w:noProof/>
        <w:lang w:val="gl-ES" w:eastAsia="gl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4577715</wp:posOffset>
          </wp:positionH>
          <wp:positionV relativeFrom="paragraph">
            <wp:posOffset>166370</wp:posOffset>
          </wp:positionV>
          <wp:extent cx="1619250" cy="590550"/>
          <wp:effectExtent l="19050" t="0" r="0" b="0"/>
          <wp:wrapNone/>
          <wp:docPr id="5" name="Imagen 1" descr="ABANCA_NEGATIVO_RGB_COLOR_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BANCA_NEGATIVO_RGB_COLOR_ALT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5246E">
      <w:rPr>
        <w:noProof/>
        <w:lang w:val="gl-ES" w:eastAsia="gl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2857500</wp:posOffset>
          </wp:positionH>
          <wp:positionV relativeFrom="paragraph">
            <wp:posOffset>4728210</wp:posOffset>
          </wp:positionV>
          <wp:extent cx="2139950" cy="792480"/>
          <wp:effectExtent l="1905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5246E">
      <w:ptab w:relativeTo="margin" w:alignment="center" w:leader="none"/>
    </w:r>
    <w:r>
      <w:rPr>
        <w:noProof/>
        <w:lang w:val="gl-ES" w:eastAsia="gl-ES"/>
      </w:rPr>
      <mc:AlternateContent>
        <mc:Choice Requires="wpc">
          <w:drawing>
            <wp:inline distT="0" distB="0" distL="0" distR="0">
              <wp:extent cx="1771650" cy="733425"/>
              <wp:effectExtent l="0" t="0" r="0" b="0"/>
              <wp:docPr id="13" name="Lienzo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Lienzo 6" o:spid="_x0000_s1026" editas="canvas" style="width:139.5pt;height:57.75pt;mso-position-horizontal-relative:char;mso-position-vertical-relative:line" coordsize="17716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A2getM3QAAAAUBAAAPAAAAAAAAAAAAAAAAAGMDAABkcnMvZG93&#10;bnJldi54bWxQSwUGAAAAAAQABADzAAAAbQ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7716;height:7334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  <w:r w:rsidR="00A5246E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692" w:rsidRDefault="000E3692">
      <w:r>
        <w:separator/>
      </w:r>
    </w:p>
  </w:footnote>
  <w:footnote w:type="continuationSeparator" w:id="0">
    <w:p w:rsidR="000E3692" w:rsidRDefault="000E3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D48" w:rsidRDefault="00724D4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57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32"/>
      <w:gridCol w:w="3543"/>
    </w:tblGrid>
    <w:tr w:rsidR="00CF1ABB">
      <w:tc>
        <w:tcPr>
          <w:tcW w:w="5032" w:type="dxa"/>
        </w:tcPr>
        <w:p w:rsidR="00CF1ABB" w:rsidRDefault="00CB78D7" w:rsidP="00685144">
          <w:r>
            <w:rPr>
              <w:noProof/>
              <w:lang w:val="gl-ES" w:eastAsia="gl-ES"/>
            </w:rPr>
            <w:drawing>
              <wp:inline distT="0" distB="0" distL="0" distR="0">
                <wp:extent cx="1257300" cy="1257300"/>
                <wp:effectExtent l="1905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</w:tcPr>
        <w:p w:rsidR="00CF1ABB" w:rsidRPr="00E67D3D" w:rsidRDefault="00CF1ABB" w:rsidP="00685144">
          <w:pPr>
            <w:rPr>
              <w:b/>
              <w:color w:val="0000FF"/>
              <w:sz w:val="16"/>
              <w:szCs w:val="16"/>
            </w:rPr>
          </w:pPr>
        </w:p>
        <w:p w:rsidR="00CF1ABB" w:rsidRPr="00E67D3D" w:rsidRDefault="00CF1ABB" w:rsidP="00685144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>CLUB TENIS DE MESA CIDADE DE NARÓN</w:t>
          </w:r>
        </w:p>
        <w:p w:rsidR="00CF1ABB" w:rsidRDefault="00CF1ABB" w:rsidP="00685144">
          <w:pPr>
            <w:rPr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Local Social A Solaina</w:t>
          </w:r>
        </w:p>
        <w:p w:rsidR="00CF1ABB" w:rsidRPr="00E67D3D" w:rsidRDefault="00CF1ABB" w:rsidP="00685144">
          <w:pPr>
            <w:rPr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R/Mercedes Freire Lago, nº 4, baixo</w:t>
          </w:r>
        </w:p>
        <w:p w:rsidR="00CF1ABB" w:rsidRPr="00E67D3D" w:rsidRDefault="00CF1ABB" w:rsidP="00685144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>15570 – NARÓN (A Coruña)</w:t>
          </w:r>
        </w:p>
        <w:p w:rsidR="00CF1ABB" w:rsidRPr="00E67D3D" w:rsidRDefault="00CF1ABB" w:rsidP="00685144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 xml:space="preserve">Móbil: </w:t>
          </w:r>
          <w:r>
            <w:rPr>
              <w:b/>
              <w:color w:val="0000FF"/>
              <w:sz w:val="16"/>
              <w:szCs w:val="16"/>
            </w:rPr>
            <w:t>659224649</w:t>
          </w:r>
        </w:p>
        <w:p w:rsidR="00CF1ABB" w:rsidRPr="00E67D3D" w:rsidRDefault="00CF1ABB" w:rsidP="00685144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>Páxina Web: tenismesanaron.</w:t>
          </w:r>
          <w:r>
            <w:rPr>
              <w:b/>
              <w:color w:val="0000FF"/>
              <w:sz w:val="16"/>
              <w:szCs w:val="16"/>
            </w:rPr>
            <w:t>com</w:t>
          </w:r>
        </w:p>
        <w:p w:rsidR="00CF1ABB" w:rsidRPr="00E67D3D" w:rsidRDefault="00CF1ABB" w:rsidP="00685144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 xml:space="preserve">E-Mail: </w:t>
          </w:r>
          <w:r>
            <w:rPr>
              <w:b/>
              <w:color w:val="0000FF"/>
              <w:sz w:val="16"/>
              <w:szCs w:val="16"/>
            </w:rPr>
            <w:t>cidadenarontenismesa@gmail.com</w:t>
          </w:r>
        </w:p>
        <w:p w:rsidR="00CF1ABB" w:rsidRPr="00E67D3D" w:rsidRDefault="00CF1ABB" w:rsidP="00685144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>CIF: G-15892946</w:t>
          </w:r>
        </w:p>
      </w:tc>
    </w:tr>
  </w:tbl>
  <w:p w:rsidR="00CF1ABB" w:rsidRDefault="00CF1AB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57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32"/>
      <w:gridCol w:w="3543"/>
    </w:tblGrid>
    <w:tr w:rsidR="00CF1ABB">
      <w:tc>
        <w:tcPr>
          <w:tcW w:w="5032" w:type="dxa"/>
        </w:tcPr>
        <w:p w:rsidR="00CF1ABB" w:rsidRDefault="00CB78D7" w:rsidP="009112C9">
          <w:r>
            <w:rPr>
              <w:noProof/>
              <w:lang w:val="gl-ES" w:eastAsia="gl-ES"/>
            </w:rPr>
            <w:drawing>
              <wp:inline distT="0" distB="0" distL="0" distR="0">
                <wp:extent cx="1257300" cy="1257300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</w:tcPr>
        <w:p w:rsidR="00CF1ABB" w:rsidRPr="00E67D3D" w:rsidRDefault="00CF1ABB" w:rsidP="009112C9">
          <w:pPr>
            <w:rPr>
              <w:b/>
              <w:color w:val="0000FF"/>
              <w:sz w:val="16"/>
              <w:szCs w:val="16"/>
            </w:rPr>
          </w:pPr>
        </w:p>
        <w:p w:rsidR="00CF1ABB" w:rsidRPr="00E67D3D" w:rsidRDefault="00CF1ABB" w:rsidP="009112C9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>CLUB TENIS DE MESA CIDADE DE NARÓN</w:t>
          </w:r>
        </w:p>
        <w:p w:rsidR="00CF1ABB" w:rsidRDefault="00CF1ABB" w:rsidP="009112C9">
          <w:pPr>
            <w:rPr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Local Social A Solaina</w:t>
          </w:r>
        </w:p>
        <w:p w:rsidR="00CF1ABB" w:rsidRPr="00E67D3D" w:rsidRDefault="00CF1ABB" w:rsidP="009112C9">
          <w:pPr>
            <w:rPr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R/Mercedes Freire Lago, nº 4, baixo</w:t>
          </w:r>
        </w:p>
        <w:p w:rsidR="00CF1ABB" w:rsidRPr="00E67D3D" w:rsidRDefault="00CF1ABB" w:rsidP="009112C9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>15570 – NARÓN (A Coruña)</w:t>
          </w:r>
        </w:p>
        <w:p w:rsidR="00CF1ABB" w:rsidRPr="00E67D3D" w:rsidRDefault="00CF1ABB" w:rsidP="009112C9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 xml:space="preserve">Móbil: </w:t>
          </w:r>
          <w:r>
            <w:rPr>
              <w:b/>
              <w:color w:val="0000FF"/>
              <w:sz w:val="16"/>
              <w:szCs w:val="16"/>
            </w:rPr>
            <w:t>659224649</w:t>
          </w:r>
        </w:p>
        <w:p w:rsidR="00CF1ABB" w:rsidRPr="00E67D3D" w:rsidRDefault="00CF1ABB" w:rsidP="009112C9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>Páxina Web: tenismesanaron.</w:t>
          </w:r>
          <w:r>
            <w:rPr>
              <w:b/>
              <w:color w:val="0000FF"/>
              <w:sz w:val="16"/>
              <w:szCs w:val="16"/>
            </w:rPr>
            <w:t>com</w:t>
          </w:r>
        </w:p>
        <w:p w:rsidR="00CF1ABB" w:rsidRPr="00E67D3D" w:rsidRDefault="00CF1ABB" w:rsidP="009112C9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 xml:space="preserve">E-Mail: </w:t>
          </w:r>
          <w:r>
            <w:rPr>
              <w:b/>
              <w:color w:val="0000FF"/>
              <w:sz w:val="16"/>
              <w:szCs w:val="16"/>
            </w:rPr>
            <w:t>cidadenarontenismesa@gmail.com</w:t>
          </w:r>
        </w:p>
        <w:p w:rsidR="00CF1ABB" w:rsidRPr="00E67D3D" w:rsidRDefault="00CF1ABB" w:rsidP="009112C9">
          <w:pPr>
            <w:rPr>
              <w:b/>
              <w:color w:val="0000FF"/>
              <w:sz w:val="16"/>
              <w:szCs w:val="16"/>
            </w:rPr>
          </w:pPr>
          <w:r w:rsidRPr="00E67D3D">
            <w:rPr>
              <w:b/>
              <w:color w:val="0000FF"/>
              <w:sz w:val="16"/>
              <w:szCs w:val="16"/>
            </w:rPr>
            <w:t>CIF: G-15892946</w:t>
          </w:r>
        </w:p>
      </w:tc>
    </w:tr>
  </w:tbl>
  <w:p w:rsidR="00CF1ABB" w:rsidRPr="009112C9" w:rsidRDefault="00CF1ABB" w:rsidP="009112C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F076A"/>
    <w:multiLevelType w:val="hybridMultilevel"/>
    <w:tmpl w:val="E84AF3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680F98"/>
    <w:multiLevelType w:val="hybridMultilevel"/>
    <w:tmpl w:val="CBBC7754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9B77CA6"/>
    <w:multiLevelType w:val="multilevel"/>
    <w:tmpl w:val="51B640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none"/>
      <w:pStyle w:val="Ttulo8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A2637CB"/>
    <w:multiLevelType w:val="hybridMultilevel"/>
    <w:tmpl w:val="52306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2B5C78"/>
    <w:multiLevelType w:val="hybridMultilevel"/>
    <w:tmpl w:val="48EE4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6E12F1"/>
    <w:multiLevelType w:val="hybridMultilevel"/>
    <w:tmpl w:val="91F62E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3716DB"/>
    <w:multiLevelType w:val="hybridMultilevel"/>
    <w:tmpl w:val="0E702CBE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5FBC00AB"/>
    <w:multiLevelType w:val="hybridMultilevel"/>
    <w:tmpl w:val="91F047B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5D1"/>
    <w:rsid w:val="00020F6F"/>
    <w:rsid w:val="0002128D"/>
    <w:rsid w:val="000310F0"/>
    <w:rsid w:val="00031E8E"/>
    <w:rsid w:val="00032A06"/>
    <w:rsid w:val="0003674D"/>
    <w:rsid w:val="00042EE0"/>
    <w:rsid w:val="00043622"/>
    <w:rsid w:val="00045B6F"/>
    <w:rsid w:val="0004676C"/>
    <w:rsid w:val="0006594B"/>
    <w:rsid w:val="00070E03"/>
    <w:rsid w:val="00076B0F"/>
    <w:rsid w:val="00077D82"/>
    <w:rsid w:val="0009072B"/>
    <w:rsid w:val="00094973"/>
    <w:rsid w:val="000B387C"/>
    <w:rsid w:val="000C397D"/>
    <w:rsid w:val="000C6377"/>
    <w:rsid w:val="000D26C4"/>
    <w:rsid w:val="000D2C9B"/>
    <w:rsid w:val="000D7603"/>
    <w:rsid w:val="000E0DD8"/>
    <w:rsid w:val="000E3692"/>
    <w:rsid w:val="000F7BB9"/>
    <w:rsid w:val="00102D55"/>
    <w:rsid w:val="0010523E"/>
    <w:rsid w:val="001132B5"/>
    <w:rsid w:val="00114BB0"/>
    <w:rsid w:val="001169D3"/>
    <w:rsid w:val="00120D5B"/>
    <w:rsid w:val="001215C1"/>
    <w:rsid w:val="00135E2E"/>
    <w:rsid w:val="00144285"/>
    <w:rsid w:val="0015279B"/>
    <w:rsid w:val="00156798"/>
    <w:rsid w:val="001669B6"/>
    <w:rsid w:val="0016766E"/>
    <w:rsid w:val="00174272"/>
    <w:rsid w:val="00175742"/>
    <w:rsid w:val="00176ABB"/>
    <w:rsid w:val="0018687C"/>
    <w:rsid w:val="0019084F"/>
    <w:rsid w:val="00195C8C"/>
    <w:rsid w:val="0019621C"/>
    <w:rsid w:val="001A575A"/>
    <w:rsid w:val="001B1D39"/>
    <w:rsid w:val="001B21E5"/>
    <w:rsid w:val="001C351B"/>
    <w:rsid w:val="001C6531"/>
    <w:rsid w:val="001C6919"/>
    <w:rsid w:val="001E6969"/>
    <w:rsid w:val="0022654A"/>
    <w:rsid w:val="00236F29"/>
    <w:rsid w:val="00240ABD"/>
    <w:rsid w:val="002430D4"/>
    <w:rsid w:val="00244126"/>
    <w:rsid w:val="00245BE8"/>
    <w:rsid w:val="00251056"/>
    <w:rsid w:val="00253F91"/>
    <w:rsid w:val="002655F4"/>
    <w:rsid w:val="00265C10"/>
    <w:rsid w:val="0028142D"/>
    <w:rsid w:val="00284470"/>
    <w:rsid w:val="00285E71"/>
    <w:rsid w:val="00286ACF"/>
    <w:rsid w:val="002A1B01"/>
    <w:rsid w:val="002A25D1"/>
    <w:rsid w:val="002B5CF4"/>
    <w:rsid w:val="002C4FC2"/>
    <w:rsid w:val="002D0673"/>
    <w:rsid w:val="002D0AD7"/>
    <w:rsid w:val="002E0B88"/>
    <w:rsid w:val="002E7BD9"/>
    <w:rsid w:val="002F30E2"/>
    <w:rsid w:val="002F3F94"/>
    <w:rsid w:val="00300869"/>
    <w:rsid w:val="00304150"/>
    <w:rsid w:val="003076BD"/>
    <w:rsid w:val="00307B5F"/>
    <w:rsid w:val="003108DA"/>
    <w:rsid w:val="0031564C"/>
    <w:rsid w:val="003207A5"/>
    <w:rsid w:val="00327031"/>
    <w:rsid w:val="00336BC9"/>
    <w:rsid w:val="00342299"/>
    <w:rsid w:val="0035072A"/>
    <w:rsid w:val="0035507D"/>
    <w:rsid w:val="0036014B"/>
    <w:rsid w:val="0036069F"/>
    <w:rsid w:val="0036355B"/>
    <w:rsid w:val="0036379A"/>
    <w:rsid w:val="00363DDF"/>
    <w:rsid w:val="00373ACE"/>
    <w:rsid w:val="00374AC2"/>
    <w:rsid w:val="00390E55"/>
    <w:rsid w:val="00395167"/>
    <w:rsid w:val="003965AC"/>
    <w:rsid w:val="003A194A"/>
    <w:rsid w:val="003A204D"/>
    <w:rsid w:val="003A258C"/>
    <w:rsid w:val="003A69F3"/>
    <w:rsid w:val="003C1A0D"/>
    <w:rsid w:val="003C6CC3"/>
    <w:rsid w:val="003D1105"/>
    <w:rsid w:val="003D1283"/>
    <w:rsid w:val="003D35E7"/>
    <w:rsid w:val="003F2C9D"/>
    <w:rsid w:val="00400B06"/>
    <w:rsid w:val="00424FE8"/>
    <w:rsid w:val="00425B7B"/>
    <w:rsid w:val="004316E7"/>
    <w:rsid w:val="00432639"/>
    <w:rsid w:val="00432B75"/>
    <w:rsid w:val="00436658"/>
    <w:rsid w:val="00442A67"/>
    <w:rsid w:val="00443087"/>
    <w:rsid w:val="00443CA1"/>
    <w:rsid w:val="00453F25"/>
    <w:rsid w:val="00454984"/>
    <w:rsid w:val="00457880"/>
    <w:rsid w:val="00462BD1"/>
    <w:rsid w:val="00465158"/>
    <w:rsid w:val="00466F13"/>
    <w:rsid w:val="0046728D"/>
    <w:rsid w:val="00476072"/>
    <w:rsid w:val="0048095C"/>
    <w:rsid w:val="00483EBE"/>
    <w:rsid w:val="00484A9B"/>
    <w:rsid w:val="00486375"/>
    <w:rsid w:val="0048777D"/>
    <w:rsid w:val="00490F7D"/>
    <w:rsid w:val="004917DA"/>
    <w:rsid w:val="004959E8"/>
    <w:rsid w:val="004A4BB5"/>
    <w:rsid w:val="004A582B"/>
    <w:rsid w:val="004B02FA"/>
    <w:rsid w:val="004B03C1"/>
    <w:rsid w:val="004B0C64"/>
    <w:rsid w:val="004B263F"/>
    <w:rsid w:val="004C3009"/>
    <w:rsid w:val="004C627F"/>
    <w:rsid w:val="004E43CE"/>
    <w:rsid w:val="004F22DC"/>
    <w:rsid w:val="004F52B8"/>
    <w:rsid w:val="00510F48"/>
    <w:rsid w:val="005242D3"/>
    <w:rsid w:val="00524AB2"/>
    <w:rsid w:val="00526551"/>
    <w:rsid w:val="005267C2"/>
    <w:rsid w:val="00530A53"/>
    <w:rsid w:val="00536E35"/>
    <w:rsid w:val="00540705"/>
    <w:rsid w:val="00543FD7"/>
    <w:rsid w:val="005503CA"/>
    <w:rsid w:val="0055580F"/>
    <w:rsid w:val="00555A88"/>
    <w:rsid w:val="005574B7"/>
    <w:rsid w:val="00561663"/>
    <w:rsid w:val="00575E11"/>
    <w:rsid w:val="00585D5D"/>
    <w:rsid w:val="00595AE8"/>
    <w:rsid w:val="005974FA"/>
    <w:rsid w:val="005A08EA"/>
    <w:rsid w:val="005B39A1"/>
    <w:rsid w:val="005B6EA8"/>
    <w:rsid w:val="005C4A7A"/>
    <w:rsid w:val="005D2B21"/>
    <w:rsid w:val="005D3CEB"/>
    <w:rsid w:val="005E0D6F"/>
    <w:rsid w:val="005E4D69"/>
    <w:rsid w:val="005F20B5"/>
    <w:rsid w:val="005F504A"/>
    <w:rsid w:val="00616A3B"/>
    <w:rsid w:val="00624D46"/>
    <w:rsid w:val="00631CD2"/>
    <w:rsid w:val="0064510E"/>
    <w:rsid w:val="006456A4"/>
    <w:rsid w:val="00645C39"/>
    <w:rsid w:val="00647D81"/>
    <w:rsid w:val="00653066"/>
    <w:rsid w:val="00653214"/>
    <w:rsid w:val="00662853"/>
    <w:rsid w:val="00665303"/>
    <w:rsid w:val="00666B1D"/>
    <w:rsid w:val="006753C5"/>
    <w:rsid w:val="00677884"/>
    <w:rsid w:val="00677FAB"/>
    <w:rsid w:val="00680628"/>
    <w:rsid w:val="006832EF"/>
    <w:rsid w:val="00684F65"/>
    <w:rsid w:val="00685144"/>
    <w:rsid w:val="0068663B"/>
    <w:rsid w:val="00687C9D"/>
    <w:rsid w:val="006A429B"/>
    <w:rsid w:val="006A4583"/>
    <w:rsid w:val="006A4694"/>
    <w:rsid w:val="006A5875"/>
    <w:rsid w:val="006D2312"/>
    <w:rsid w:val="006D57AF"/>
    <w:rsid w:val="006D68CB"/>
    <w:rsid w:val="006D68F8"/>
    <w:rsid w:val="006D7FAA"/>
    <w:rsid w:val="006E0A13"/>
    <w:rsid w:val="006E0D2B"/>
    <w:rsid w:val="006E3AB7"/>
    <w:rsid w:val="006E44FA"/>
    <w:rsid w:val="006F0636"/>
    <w:rsid w:val="006F1AEF"/>
    <w:rsid w:val="006F3F78"/>
    <w:rsid w:val="006F6FF2"/>
    <w:rsid w:val="0070170A"/>
    <w:rsid w:val="00717480"/>
    <w:rsid w:val="00717C82"/>
    <w:rsid w:val="00723481"/>
    <w:rsid w:val="00724D48"/>
    <w:rsid w:val="00733A5E"/>
    <w:rsid w:val="007413CD"/>
    <w:rsid w:val="00741CA5"/>
    <w:rsid w:val="00760924"/>
    <w:rsid w:val="00765F0E"/>
    <w:rsid w:val="0077235E"/>
    <w:rsid w:val="007759EB"/>
    <w:rsid w:val="007810E9"/>
    <w:rsid w:val="0078184E"/>
    <w:rsid w:val="0078298E"/>
    <w:rsid w:val="00783DCF"/>
    <w:rsid w:val="007849B4"/>
    <w:rsid w:val="007868DE"/>
    <w:rsid w:val="00791ED7"/>
    <w:rsid w:val="007A5723"/>
    <w:rsid w:val="007B21AD"/>
    <w:rsid w:val="007B2A73"/>
    <w:rsid w:val="007B4334"/>
    <w:rsid w:val="007C799A"/>
    <w:rsid w:val="007D3615"/>
    <w:rsid w:val="007D3DE5"/>
    <w:rsid w:val="007D452A"/>
    <w:rsid w:val="007E5813"/>
    <w:rsid w:val="007F16C4"/>
    <w:rsid w:val="007F3750"/>
    <w:rsid w:val="007F6262"/>
    <w:rsid w:val="00800DE0"/>
    <w:rsid w:val="00801AB2"/>
    <w:rsid w:val="0081263D"/>
    <w:rsid w:val="00814D45"/>
    <w:rsid w:val="00815584"/>
    <w:rsid w:val="00816330"/>
    <w:rsid w:val="008265DA"/>
    <w:rsid w:val="00832CE8"/>
    <w:rsid w:val="00836003"/>
    <w:rsid w:val="008446C0"/>
    <w:rsid w:val="0084743F"/>
    <w:rsid w:val="00864CC4"/>
    <w:rsid w:val="00870750"/>
    <w:rsid w:val="0087257F"/>
    <w:rsid w:val="008757D5"/>
    <w:rsid w:val="008845F0"/>
    <w:rsid w:val="0088620D"/>
    <w:rsid w:val="0089114C"/>
    <w:rsid w:val="00896CB2"/>
    <w:rsid w:val="008A310F"/>
    <w:rsid w:val="008B47FE"/>
    <w:rsid w:val="008C5275"/>
    <w:rsid w:val="008E0139"/>
    <w:rsid w:val="008F6AE2"/>
    <w:rsid w:val="0090088F"/>
    <w:rsid w:val="0090347C"/>
    <w:rsid w:val="009104F6"/>
    <w:rsid w:val="009112C9"/>
    <w:rsid w:val="009122E1"/>
    <w:rsid w:val="00912A53"/>
    <w:rsid w:val="009214E9"/>
    <w:rsid w:val="0092770D"/>
    <w:rsid w:val="0093082B"/>
    <w:rsid w:val="009428B3"/>
    <w:rsid w:val="00945F79"/>
    <w:rsid w:val="00946878"/>
    <w:rsid w:val="00954666"/>
    <w:rsid w:val="0096564E"/>
    <w:rsid w:val="00967B4C"/>
    <w:rsid w:val="00971DC9"/>
    <w:rsid w:val="00975634"/>
    <w:rsid w:val="009814FB"/>
    <w:rsid w:val="00981726"/>
    <w:rsid w:val="00995958"/>
    <w:rsid w:val="009A48E2"/>
    <w:rsid w:val="009D6DB9"/>
    <w:rsid w:val="009D793B"/>
    <w:rsid w:val="009E10B2"/>
    <w:rsid w:val="009E7027"/>
    <w:rsid w:val="009F3128"/>
    <w:rsid w:val="00A010A9"/>
    <w:rsid w:val="00A014A4"/>
    <w:rsid w:val="00A02D10"/>
    <w:rsid w:val="00A03868"/>
    <w:rsid w:val="00A04220"/>
    <w:rsid w:val="00A057B2"/>
    <w:rsid w:val="00A318DD"/>
    <w:rsid w:val="00A33FEE"/>
    <w:rsid w:val="00A3425D"/>
    <w:rsid w:val="00A375C0"/>
    <w:rsid w:val="00A40299"/>
    <w:rsid w:val="00A40E75"/>
    <w:rsid w:val="00A445CE"/>
    <w:rsid w:val="00A5246E"/>
    <w:rsid w:val="00A614F4"/>
    <w:rsid w:val="00A628F0"/>
    <w:rsid w:val="00A63C12"/>
    <w:rsid w:val="00A70420"/>
    <w:rsid w:val="00A71640"/>
    <w:rsid w:val="00A7518D"/>
    <w:rsid w:val="00A86E28"/>
    <w:rsid w:val="00A90FF8"/>
    <w:rsid w:val="00A95D4E"/>
    <w:rsid w:val="00AB0DE1"/>
    <w:rsid w:val="00AD46EE"/>
    <w:rsid w:val="00AD5185"/>
    <w:rsid w:val="00AE05C0"/>
    <w:rsid w:val="00AE343D"/>
    <w:rsid w:val="00AE538B"/>
    <w:rsid w:val="00AE62E7"/>
    <w:rsid w:val="00AF1D5A"/>
    <w:rsid w:val="00AF55DD"/>
    <w:rsid w:val="00B04D0B"/>
    <w:rsid w:val="00B109C1"/>
    <w:rsid w:val="00B12C65"/>
    <w:rsid w:val="00B13BE8"/>
    <w:rsid w:val="00B14056"/>
    <w:rsid w:val="00B169CD"/>
    <w:rsid w:val="00B210B2"/>
    <w:rsid w:val="00B213DA"/>
    <w:rsid w:val="00B27822"/>
    <w:rsid w:val="00B4016D"/>
    <w:rsid w:val="00B4476E"/>
    <w:rsid w:val="00B447F2"/>
    <w:rsid w:val="00B56B53"/>
    <w:rsid w:val="00B62FBC"/>
    <w:rsid w:val="00B63746"/>
    <w:rsid w:val="00B65EB9"/>
    <w:rsid w:val="00B712E3"/>
    <w:rsid w:val="00B72B0B"/>
    <w:rsid w:val="00B87AB3"/>
    <w:rsid w:val="00B92FD6"/>
    <w:rsid w:val="00B93C48"/>
    <w:rsid w:val="00BA7654"/>
    <w:rsid w:val="00BB5656"/>
    <w:rsid w:val="00BC48D3"/>
    <w:rsid w:val="00BC4ADE"/>
    <w:rsid w:val="00BD2CAC"/>
    <w:rsid w:val="00BE1141"/>
    <w:rsid w:val="00BE2ED7"/>
    <w:rsid w:val="00BE50EC"/>
    <w:rsid w:val="00BE5C73"/>
    <w:rsid w:val="00C03438"/>
    <w:rsid w:val="00C11BCF"/>
    <w:rsid w:val="00C17435"/>
    <w:rsid w:val="00C26F34"/>
    <w:rsid w:val="00C34579"/>
    <w:rsid w:val="00C358C3"/>
    <w:rsid w:val="00C35CE8"/>
    <w:rsid w:val="00C428C7"/>
    <w:rsid w:val="00C43301"/>
    <w:rsid w:val="00C4343C"/>
    <w:rsid w:val="00C447E9"/>
    <w:rsid w:val="00C4794D"/>
    <w:rsid w:val="00C50922"/>
    <w:rsid w:val="00C52779"/>
    <w:rsid w:val="00C53ADB"/>
    <w:rsid w:val="00C56823"/>
    <w:rsid w:val="00C623E9"/>
    <w:rsid w:val="00C6371D"/>
    <w:rsid w:val="00C667C8"/>
    <w:rsid w:val="00C70525"/>
    <w:rsid w:val="00C83D83"/>
    <w:rsid w:val="00CA7232"/>
    <w:rsid w:val="00CB14A3"/>
    <w:rsid w:val="00CB1992"/>
    <w:rsid w:val="00CB23B2"/>
    <w:rsid w:val="00CB7574"/>
    <w:rsid w:val="00CB78D7"/>
    <w:rsid w:val="00CC0741"/>
    <w:rsid w:val="00CC3C82"/>
    <w:rsid w:val="00CC5F5A"/>
    <w:rsid w:val="00CE1086"/>
    <w:rsid w:val="00CE63F4"/>
    <w:rsid w:val="00CE684A"/>
    <w:rsid w:val="00CF1ABB"/>
    <w:rsid w:val="00D031DC"/>
    <w:rsid w:val="00D21B86"/>
    <w:rsid w:val="00D54344"/>
    <w:rsid w:val="00D60317"/>
    <w:rsid w:val="00D710CD"/>
    <w:rsid w:val="00D73633"/>
    <w:rsid w:val="00D76471"/>
    <w:rsid w:val="00D80D50"/>
    <w:rsid w:val="00D82C8E"/>
    <w:rsid w:val="00D838B8"/>
    <w:rsid w:val="00DA4C1A"/>
    <w:rsid w:val="00DA793E"/>
    <w:rsid w:val="00DB14F7"/>
    <w:rsid w:val="00DB672B"/>
    <w:rsid w:val="00DC05B0"/>
    <w:rsid w:val="00DC0856"/>
    <w:rsid w:val="00DC1462"/>
    <w:rsid w:val="00DC3650"/>
    <w:rsid w:val="00DC7DC7"/>
    <w:rsid w:val="00DD4E12"/>
    <w:rsid w:val="00DD6ECD"/>
    <w:rsid w:val="00DF21DB"/>
    <w:rsid w:val="00E03F87"/>
    <w:rsid w:val="00E077EF"/>
    <w:rsid w:val="00E159E1"/>
    <w:rsid w:val="00E1634D"/>
    <w:rsid w:val="00E219FF"/>
    <w:rsid w:val="00E21A65"/>
    <w:rsid w:val="00E30218"/>
    <w:rsid w:val="00E303D7"/>
    <w:rsid w:val="00E37815"/>
    <w:rsid w:val="00E41D2F"/>
    <w:rsid w:val="00E43A39"/>
    <w:rsid w:val="00E4442B"/>
    <w:rsid w:val="00E46405"/>
    <w:rsid w:val="00E47414"/>
    <w:rsid w:val="00E51CA4"/>
    <w:rsid w:val="00E55087"/>
    <w:rsid w:val="00E622D8"/>
    <w:rsid w:val="00E64EFF"/>
    <w:rsid w:val="00E67795"/>
    <w:rsid w:val="00E71C76"/>
    <w:rsid w:val="00E759A7"/>
    <w:rsid w:val="00E75D16"/>
    <w:rsid w:val="00E80CF4"/>
    <w:rsid w:val="00E817C3"/>
    <w:rsid w:val="00E8433A"/>
    <w:rsid w:val="00E8494D"/>
    <w:rsid w:val="00E86091"/>
    <w:rsid w:val="00E91250"/>
    <w:rsid w:val="00EB0151"/>
    <w:rsid w:val="00EB3620"/>
    <w:rsid w:val="00EB627A"/>
    <w:rsid w:val="00EC0D94"/>
    <w:rsid w:val="00EC416A"/>
    <w:rsid w:val="00ED0FFC"/>
    <w:rsid w:val="00ED13F9"/>
    <w:rsid w:val="00ED2F19"/>
    <w:rsid w:val="00EE0A50"/>
    <w:rsid w:val="00EE1C72"/>
    <w:rsid w:val="00EE25DC"/>
    <w:rsid w:val="00EF63BC"/>
    <w:rsid w:val="00F0181C"/>
    <w:rsid w:val="00F01FFC"/>
    <w:rsid w:val="00F030FA"/>
    <w:rsid w:val="00F27FA4"/>
    <w:rsid w:val="00F436BF"/>
    <w:rsid w:val="00F82485"/>
    <w:rsid w:val="00F828E1"/>
    <w:rsid w:val="00FB1FE1"/>
    <w:rsid w:val="00FB3342"/>
    <w:rsid w:val="00FC5382"/>
    <w:rsid w:val="00FE5ABC"/>
    <w:rsid w:val="00FF1058"/>
    <w:rsid w:val="00FF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640"/>
    <w:rPr>
      <w:sz w:val="24"/>
      <w:szCs w:val="24"/>
    </w:rPr>
  </w:style>
  <w:style w:type="paragraph" w:styleId="Ttulo1">
    <w:name w:val="heading 1"/>
    <w:basedOn w:val="Normal"/>
    <w:next w:val="Normal"/>
    <w:qFormat/>
    <w:rsid w:val="00CB1992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CB1992"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B1992"/>
    <w:pPr>
      <w:keepNext/>
      <w:outlineLvl w:val="2"/>
    </w:pPr>
    <w:rPr>
      <w:b/>
      <w:i/>
    </w:rPr>
  </w:style>
  <w:style w:type="paragraph" w:styleId="Ttulo4">
    <w:name w:val="heading 4"/>
    <w:basedOn w:val="Normal"/>
    <w:next w:val="Normal"/>
    <w:qFormat/>
    <w:rsid w:val="00CB1992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CB1992"/>
    <w:pPr>
      <w:keepNext/>
      <w:jc w:val="center"/>
      <w:outlineLvl w:val="4"/>
    </w:pPr>
    <w:rPr>
      <w:b/>
      <w:sz w:val="22"/>
    </w:rPr>
  </w:style>
  <w:style w:type="paragraph" w:styleId="Ttulo6">
    <w:name w:val="heading 6"/>
    <w:basedOn w:val="Normal"/>
    <w:next w:val="Normal"/>
    <w:qFormat/>
    <w:rsid w:val="00CB1992"/>
    <w:pPr>
      <w:keepNext/>
      <w:jc w:val="both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CB1992"/>
    <w:pPr>
      <w:keepNext/>
      <w:jc w:val="both"/>
      <w:outlineLvl w:val="6"/>
    </w:pPr>
    <w:rPr>
      <w:b/>
      <w:u w:val="single"/>
    </w:rPr>
  </w:style>
  <w:style w:type="paragraph" w:styleId="Ttulo8">
    <w:name w:val="heading 8"/>
    <w:basedOn w:val="Normal"/>
    <w:next w:val="Normal"/>
    <w:qFormat/>
    <w:rsid w:val="00CB1992"/>
    <w:pPr>
      <w:keepNext/>
      <w:numPr>
        <w:ilvl w:val="1"/>
        <w:numId w:val="1"/>
      </w:numPr>
      <w:tabs>
        <w:tab w:val="left" w:pos="-720"/>
        <w:tab w:val="left" w:pos="0"/>
      </w:tabs>
      <w:suppressAutoHyphens/>
      <w:outlineLvl w:val="7"/>
    </w:pPr>
    <w:rPr>
      <w:spacing w:val="-1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rsid w:val="00CB1992"/>
    <w:rPr>
      <w:rFonts w:ascii="Courier New" w:hAnsi="Courier New"/>
    </w:rPr>
  </w:style>
  <w:style w:type="paragraph" w:styleId="Encabezado">
    <w:name w:val="header"/>
    <w:basedOn w:val="Normal"/>
    <w:rsid w:val="00CB1992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CB1992"/>
    <w:rPr>
      <w:color w:val="0000FF"/>
      <w:u w:val="single"/>
    </w:rPr>
  </w:style>
  <w:style w:type="paragraph" w:styleId="Piedepgina">
    <w:name w:val="footer"/>
    <w:basedOn w:val="Normal"/>
    <w:rsid w:val="00CB199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B1992"/>
  </w:style>
  <w:style w:type="paragraph" w:styleId="Textoindependiente">
    <w:name w:val="Body Text"/>
    <w:basedOn w:val="Normal"/>
    <w:rsid w:val="00CB1992"/>
    <w:pPr>
      <w:jc w:val="both"/>
    </w:pPr>
  </w:style>
  <w:style w:type="paragraph" w:styleId="Sangra3detindependiente">
    <w:name w:val="Body Text Indent 3"/>
    <w:basedOn w:val="Normal"/>
    <w:rsid w:val="00CB1992"/>
    <w:pPr>
      <w:ind w:left="708"/>
      <w:jc w:val="both"/>
    </w:pPr>
  </w:style>
  <w:style w:type="character" w:styleId="Hipervnculovisitado">
    <w:name w:val="FollowedHyperlink"/>
    <w:basedOn w:val="Fuentedeprrafopredeter"/>
    <w:rsid w:val="00CB1992"/>
    <w:rPr>
      <w:color w:val="800080"/>
      <w:u w:val="single"/>
    </w:rPr>
  </w:style>
  <w:style w:type="table" w:styleId="Tablaconlista7">
    <w:name w:val="Table List 7"/>
    <w:basedOn w:val="Tablanormal"/>
    <w:rsid w:val="00C509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columnas4">
    <w:name w:val="Table Columns 4"/>
    <w:basedOn w:val="Tablanormal"/>
    <w:rsid w:val="00B109C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uadrcula">
    <w:name w:val="Table Grid"/>
    <w:basedOn w:val="Tablanormal"/>
    <w:rsid w:val="00DC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Principiodelformulario">
    <w:name w:val="HTML Top of Form"/>
    <w:basedOn w:val="Normal"/>
    <w:next w:val="Normal"/>
    <w:hidden/>
    <w:rsid w:val="00CE108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hidden/>
    <w:rsid w:val="00CE108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Nmerodelnea">
    <w:name w:val="line number"/>
    <w:basedOn w:val="Fuentedeprrafopredeter"/>
    <w:uiPriority w:val="99"/>
    <w:semiHidden/>
    <w:unhideWhenUsed/>
    <w:rsid w:val="00945F79"/>
  </w:style>
  <w:style w:type="paragraph" w:styleId="Textodeglobo">
    <w:name w:val="Balloon Text"/>
    <w:basedOn w:val="Normal"/>
    <w:semiHidden/>
    <w:rsid w:val="00336BC9"/>
    <w:rPr>
      <w:rFonts w:ascii="Tahoma" w:hAnsi="Tahoma" w:cs="Tahoma"/>
      <w:sz w:val="16"/>
      <w:szCs w:val="16"/>
    </w:rPr>
  </w:style>
  <w:style w:type="paragraph" w:customStyle="1" w:styleId="BodyText21">
    <w:name w:val="Body Text 21"/>
    <w:basedOn w:val="Normal"/>
    <w:rsid w:val="007759EB"/>
    <w:pPr>
      <w:overflowPunct w:val="0"/>
      <w:autoSpaceDE w:val="0"/>
      <w:autoSpaceDN w:val="0"/>
      <w:adjustRightInd w:val="0"/>
      <w:jc w:val="both"/>
      <w:textAlignment w:val="baseline"/>
    </w:pPr>
    <w:rPr>
      <w:rFonts w:ascii="Calibri" w:hAnsi="Calibri" w:cs="Calibri"/>
      <w:sz w:val="28"/>
      <w:szCs w:val="28"/>
      <w:lang w:val="es-ES_tradnl"/>
    </w:rPr>
  </w:style>
  <w:style w:type="paragraph" w:styleId="Epgrafe">
    <w:name w:val="caption"/>
    <w:basedOn w:val="Normal"/>
    <w:next w:val="Normal"/>
    <w:qFormat/>
    <w:rsid w:val="00687C9D"/>
    <w:pPr>
      <w:pBdr>
        <w:left w:val="single" w:sz="4" w:space="31" w:color="auto"/>
        <w:bottom w:val="single" w:sz="4" w:space="1" w:color="auto"/>
        <w:right w:val="single" w:sz="4" w:space="31" w:color="auto"/>
      </w:pBdr>
      <w:tabs>
        <w:tab w:val="left" w:pos="0"/>
      </w:tabs>
      <w:suppressAutoHyphens/>
      <w:jc w:val="both"/>
    </w:pPr>
    <w:rPr>
      <w:b/>
      <w:spacing w:val="-3"/>
      <w:sz w:val="16"/>
      <w:u w:val="single"/>
      <w:lang w:val="es-ES_tradnl"/>
    </w:rPr>
  </w:style>
  <w:style w:type="paragraph" w:styleId="NormalWeb">
    <w:name w:val="Normal (Web)"/>
    <w:basedOn w:val="Normal"/>
    <w:uiPriority w:val="99"/>
    <w:semiHidden/>
    <w:rsid w:val="00C667C8"/>
    <w:pPr>
      <w:spacing w:before="100" w:beforeAutospacing="1" w:after="142" w:line="288" w:lineRule="auto"/>
    </w:pPr>
  </w:style>
  <w:style w:type="paragraph" w:styleId="Prrafodelista">
    <w:name w:val="List Paragraph"/>
    <w:basedOn w:val="Normal"/>
    <w:uiPriority w:val="34"/>
    <w:qFormat/>
    <w:rsid w:val="00E1634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3C1A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640"/>
    <w:rPr>
      <w:sz w:val="24"/>
      <w:szCs w:val="24"/>
    </w:rPr>
  </w:style>
  <w:style w:type="paragraph" w:styleId="Ttulo1">
    <w:name w:val="heading 1"/>
    <w:basedOn w:val="Normal"/>
    <w:next w:val="Normal"/>
    <w:qFormat/>
    <w:rsid w:val="00CB1992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CB1992"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B1992"/>
    <w:pPr>
      <w:keepNext/>
      <w:outlineLvl w:val="2"/>
    </w:pPr>
    <w:rPr>
      <w:b/>
      <w:i/>
    </w:rPr>
  </w:style>
  <w:style w:type="paragraph" w:styleId="Ttulo4">
    <w:name w:val="heading 4"/>
    <w:basedOn w:val="Normal"/>
    <w:next w:val="Normal"/>
    <w:qFormat/>
    <w:rsid w:val="00CB1992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CB1992"/>
    <w:pPr>
      <w:keepNext/>
      <w:jc w:val="center"/>
      <w:outlineLvl w:val="4"/>
    </w:pPr>
    <w:rPr>
      <w:b/>
      <w:sz w:val="22"/>
    </w:rPr>
  </w:style>
  <w:style w:type="paragraph" w:styleId="Ttulo6">
    <w:name w:val="heading 6"/>
    <w:basedOn w:val="Normal"/>
    <w:next w:val="Normal"/>
    <w:qFormat/>
    <w:rsid w:val="00CB1992"/>
    <w:pPr>
      <w:keepNext/>
      <w:jc w:val="both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CB1992"/>
    <w:pPr>
      <w:keepNext/>
      <w:jc w:val="both"/>
      <w:outlineLvl w:val="6"/>
    </w:pPr>
    <w:rPr>
      <w:b/>
      <w:u w:val="single"/>
    </w:rPr>
  </w:style>
  <w:style w:type="paragraph" w:styleId="Ttulo8">
    <w:name w:val="heading 8"/>
    <w:basedOn w:val="Normal"/>
    <w:next w:val="Normal"/>
    <w:qFormat/>
    <w:rsid w:val="00CB1992"/>
    <w:pPr>
      <w:keepNext/>
      <w:numPr>
        <w:ilvl w:val="1"/>
        <w:numId w:val="1"/>
      </w:numPr>
      <w:tabs>
        <w:tab w:val="left" w:pos="-720"/>
        <w:tab w:val="left" w:pos="0"/>
      </w:tabs>
      <w:suppressAutoHyphens/>
      <w:outlineLvl w:val="7"/>
    </w:pPr>
    <w:rPr>
      <w:spacing w:val="-1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rsid w:val="00CB1992"/>
    <w:rPr>
      <w:rFonts w:ascii="Courier New" w:hAnsi="Courier New"/>
    </w:rPr>
  </w:style>
  <w:style w:type="paragraph" w:styleId="Encabezado">
    <w:name w:val="header"/>
    <w:basedOn w:val="Normal"/>
    <w:rsid w:val="00CB1992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CB1992"/>
    <w:rPr>
      <w:color w:val="0000FF"/>
      <w:u w:val="single"/>
    </w:rPr>
  </w:style>
  <w:style w:type="paragraph" w:styleId="Piedepgina">
    <w:name w:val="footer"/>
    <w:basedOn w:val="Normal"/>
    <w:rsid w:val="00CB199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B1992"/>
  </w:style>
  <w:style w:type="paragraph" w:styleId="Textoindependiente">
    <w:name w:val="Body Text"/>
    <w:basedOn w:val="Normal"/>
    <w:rsid w:val="00CB1992"/>
    <w:pPr>
      <w:jc w:val="both"/>
    </w:pPr>
  </w:style>
  <w:style w:type="paragraph" w:styleId="Sangra3detindependiente">
    <w:name w:val="Body Text Indent 3"/>
    <w:basedOn w:val="Normal"/>
    <w:rsid w:val="00CB1992"/>
    <w:pPr>
      <w:ind w:left="708"/>
      <w:jc w:val="both"/>
    </w:pPr>
  </w:style>
  <w:style w:type="character" w:styleId="Hipervnculovisitado">
    <w:name w:val="FollowedHyperlink"/>
    <w:basedOn w:val="Fuentedeprrafopredeter"/>
    <w:rsid w:val="00CB1992"/>
    <w:rPr>
      <w:color w:val="800080"/>
      <w:u w:val="single"/>
    </w:rPr>
  </w:style>
  <w:style w:type="table" w:styleId="Tablaconlista7">
    <w:name w:val="Table List 7"/>
    <w:basedOn w:val="Tablanormal"/>
    <w:rsid w:val="00C509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columnas4">
    <w:name w:val="Table Columns 4"/>
    <w:basedOn w:val="Tablanormal"/>
    <w:rsid w:val="00B109C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uadrcula">
    <w:name w:val="Table Grid"/>
    <w:basedOn w:val="Tablanormal"/>
    <w:rsid w:val="00DC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Principiodelformulario">
    <w:name w:val="HTML Top of Form"/>
    <w:basedOn w:val="Normal"/>
    <w:next w:val="Normal"/>
    <w:hidden/>
    <w:rsid w:val="00CE108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hidden/>
    <w:rsid w:val="00CE108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Nmerodelnea">
    <w:name w:val="line number"/>
    <w:basedOn w:val="Fuentedeprrafopredeter"/>
    <w:uiPriority w:val="99"/>
    <w:semiHidden/>
    <w:unhideWhenUsed/>
    <w:rsid w:val="00945F79"/>
  </w:style>
  <w:style w:type="paragraph" w:styleId="Textodeglobo">
    <w:name w:val="Balloon Text"/>
    <w:basedOn w:val="Normal"/>
    <w:semiHidden/>
    <w:rsid w:val="00336BC9"/>
    <w:rPr>
      <w:rFonts w:ascii="Tahoma" w:hAnsi="Tahoma" w:cs="Tahoma"/>
      <w:sz w:val="16"/>
      <w:szCs w:val="16"/>
    </w:rPr>
  </w:style>
  <w:style w:type="paragraph" w:customStyle="1" w:styleId="BodyText21">
    <w:name w:val="Body Text 21"/>
    <w:basedOn w:val="Normal"/>
    <w:rsid w:val="007759EB"/>
    <w:pPr>
      <w:overflowPunct w:val="0"/>
      <w:autoSpaceDE w:val="0"/>
      <w:autoSpaceDN w:val="0"/>
      <w:adjustRightInd w:val="0"/>
      <w:jc w:val="both"/>
      <w:textAlignment w:val="baseline"/>
    </w:pPr>
    <w:rPr>
      <w:rFonts w:ascii="Calibri" w:hAnsi="Calibri" w:cs="Calibri"/>
      <w:sz w:val="28"/>
      <w:szCs w:val="28"/>
      <w:lang w:val="es-ES_tradnl"/>
    </w:rPr>
  </w:style>
  <w:style w:type="paragraph" w:styleId="Epgrafe">
    <w:name w:val="caption"/>
    <w:basedOn w:val="Normal"/>
    <w:next w:val="Normal"/>
    <w:qFormat/>
    <w:rsid w:val="00687C9D"/>
    <w:pPr>
      <w:pBdr>
        <w:left w:val="single" w:sz="4" w:space="31" w:color="auto"/>
        <w:bottom w:val="single" w:sz="4" w:space="1" w:color="auto"/>
        <w:right w:val="single" w:sz="4" w:space="31" w:color="auto"/>
      </w:pBdr>
      <w:tabs>
        <w:tab w:val="left" w:pos="0"/>
      </w:tabs>
      <w:suppressAutoHyphens/>
      <w:jc w:val="both"/>
    </w:pPr>
    <w:rPr>
      <w:b/>
      <w:spacing w:val="-3"/>
      <w:sz w:val="16"/>
      <w:u w:val="single"/>
      <w:lang w:val="es-ES_tradnl"/>
    </w:rPr>
  </w:style>
  <w:style w:type="paragraph" w:styleId="NormalWeb">
    <w:name w:val="Normal (Web)"/>
    <w:basedOn w:val="Normal"/>
    <w:uiPriority w:val="99"/>
    <w:semiHidden/>
    <w:rsid w:val="00C667C8"/>
    <w:pPr>
      <w:spacing w:before="100" w:beforeAutospacing="1" w:after="142" w:line="288" w:lineRule="auto"/>
    </w:pPr>
  </w:style>
  <w:style w:type="paragraph" w:styleId="Prrafodelista">
    <w:name w:val="List Paragraph"/>
    <w:basedOn w:val="Normal"/>
    <w:uiPriority w:val="34"/>
    <w:qFormat/>
    <w:rsid w:val="00E1634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3C1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2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asajuanito.es/seccion/alojamiento.php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3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m\Mis%20documentos\Dropbox\Club%20Nar&#243;n%20Montero\temporada%202014-15\hoja%20de%20comunicacion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653D7-ACED-4B1B-9933-83E9CDAFC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de comunicaciones</Template>
  <TotalTime>1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DA ACTIVIDADE DO ANO 1</vt:lpstr>
    </vt:vector>
  </TitlesOfParts>
  <Company>FEDERACION GALLEGA TENIS MESA</Company>
  <LinksUpToDate>false</LinksUpToDate>
  <CharactersWithSpaces>577</CharactersWithSpaces>
  <SharedDoc>false</SharedDoc>
  <HLinks>
    <vt:vector size="6" baseType="variant">
      <vt:variant>
        <vt:i4>6422618</vt:i4>
      </vt:variant>
      <vt:variant>
        <vt:i4>0</vt:i4>
      </vt:variant>
      <vt:variant>
        <vt:i4>0</vt:i4>
      </vt:variant>
      <vt:variant>
        <vt:i4>5</vt:i4>
      </vt:variant>
      <vt:variant>
        <vt:lpwstr>mailto:fermonbesa@hotmail.com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DA ACTIVIDADE DO ANO 1</dc:title>
  <dc:creator>cntm base</dc:creator>
  <cp:lastModifiedBy>Usuario</cp:lastModifiedBy>
  <cp:revision>2</cp:revision>
  <cp:lastPrinted>2016-02-25T19:17:00Z</cp:lastPrinted>
  <dcterms:created xsi:type="dcterms:W3CDTF">2016-03-06T00:07:00Z</dcterms:created>
  <dcterms:modified xsi:type="dcterms:W3CDTF">2016-03-06T00:07:00Z</dcterms:modified>
</cp:coreProperties>
</file>